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67D02732" w14:textId="77777777" w:rsidTr="002A068F">
        <w:trPr>
          <w:trHeight w:val="8366"/>
          <w:tblHeader/>
        </w:trPr>
        <w:tc>
          <w:tcPr>
            <w:tcW w:w="7819" w:type="dxa"/>
          </w:tcPr>
          <w:p w14:paraId="191216E8" w14:textId="60D0ACAD" w:rsidR="00897FB4" w:rsidRPr="00897FB4" w:rsidRDefault="007D0CD4" w:rsidP="00897FB4">
            <w:pPr>
              <w:pStyle w:val="Subtitle"/>
            </w:pPr>
            <w:r>
              <w:t>Prattsville</w:t>
            </w:r>
          </w:p>
          <w:p w14:paraId="7DD07F20" w14:textId="5266223C" w:rsidR="00897FB4" w:rsidRPr="00897FB4" w:rsidRDefault="007D0CD4" w:rsidP="007D0CD4">
            <w:pPr>
              <w:pStyle w:val="Title"/>
            </w:pPr>
            <w:r>
              <w:t>Town Wide Clean up</w:t>
            </w:r>
          </w:p>
          <w:p w14:paraId="42A9D80D" w14:textId="6F750465" w:rsidR="00897FB4" w:rsidRPr="00897FB4" w:rsidRDefault="007D0CD4" w:rsidP="00897FB4">
            <w:pPr>
              <w:pStyle w:val="Date"/>
            </w:pPr>
            <w:r>
              <w:t xml:space="preserve">Monday May </w:t>
            </w:r>
            <w:r w:rsidR="005F0C1A">
              <w:t>6th</w:t>
            </w:r>
            <w:r>
              <w:t xml:space="preserve"> to Thursday May </w:t>
            </w:r>
            <w:r w:rsidR="00AC2449">
              <w:t>9th</w:t>
            </w:r>
            <w:r w:rsidR="00BD25ED">
              <w:t xml:space="preserve">   </w:t>
            </w:r>
            <w:r w:rsidR="006B0D31">
              <w:t xml:space="preserve"> </w:t>
            </w:r>
          </w:p>
          <w:p w14:paraId="08D23415" w14:textId="47817FED" w:rsidR="00897FB4" w:rsidRPr="00897FB4" w:rsidRDefault="007D0CD4" w:rsidP="00897FB4">
            <w:pPr>
              <w:pStyle w:val="Time"/>
            </w:pPr>
            <w:r>
              <w:t>6am to 4pm</w:t>
            </w:r>
          </w:p>
          <w:p w14:paraId="1B60FED8" w14:textId="77777777" w:rsidR="001B3F80" w:rsidRDefault="001B3F80" w:rsidP="007D0CD4"/>
          <w:p w14:paraId="490B61D8" w14:textId="77777777" w:rsidR="001B3F80" w:rsidRDefault="001B3F80" w:rsidP="007D0CD4"/>
          <w:p w14:paraId="217AAF19" w14:textId="1EBD895F" w:rsidR="00897FB4" w:rsidRDefault="007D0CD4" w:rsidP="007D0CD4">
            <w:r>
              <w:t>Please have your matter out and ready to be picked up by Monday Ma</w:t>
            </w:r>
            <w:r w:rsidR="00656016">
              <w:t>y</w:t>
            </w:r>
            <w:r w:rsidR="00AC2449">
              <w:t xml:space="preserve"> 6th</w:t>
            </w:r>
            <w:r>
              <w:t xml:space="preserve">. There will be one stop only per house. Items to be picked up can be metal, furniture, appliances, electronics, car batteries and up to 4 tires. We will </w:t>
            </w:r>
            <w:r w:rsidR="001B3F80" w:rsidRPr="001B3F80">
              <w:rPr>
                <w:b/>
                <w:bCs/>
                <w:u w:val="single"/>
              </w:rPr>
              <w:t>NOT</w:t>
            </w:r>
            <w:r>
              <w:t xml:space="preserve"> be accepting HOUSEHOLD GARBAGE, PAINTS, </w:t>
            </w:r>
            <w:r w:rsidR="001B3F80">
              <w:t xml:space="preserve">PLASTIC, WOOD, BUILDING DEBRIS OR POOL LINERS. Please call the Town Hall at 518-299-3125 </w:t>
            </w:r>
            <w:r w:rsidR="000B1EA8">
              <w:t xml:space="preserve">between the hours of 8:30 and </w:t>
            </w:r>
            <w:r w:rsidR="00656016">
              <w:t>4:30</w:t>
            </w:r>
            <w:r w:rsidR="000B1EA8">
              <w:t xml:space="preserve"> </w:t>
            </w:r>
            <w:r w:rsidR="001B3F80">
              <w:t xml:space="preserve">with your name, address, and phone number. If you have any questions about what can and </w:t>
            </w:r>
            <w:r w:rsidR="00CF7560">
              <w:t>can’t</w:t>
            </w:r>
            <w:r w:rsidR="001B3F80">
              <w:t xml:space="preserve"> be picked </w:t>
            </w:r>
            <w:r w:rsidR="00284FA7">
              <w:t>up,</w:t>
            </w:r>
            <w:r w:rsidR="001B3F80">
              <w:t xml:space="preserve"> please call. </w:t>
            </w:r>
          </w:p>
          <w:p w14:paraId="4E90F07E" w14:textId="77777777" w:rsidR="001B3F80" w:rsidRDefault="001B3F80" w:rsidP="007D0CD4"/>
          <w:p w14:paraId="6C094991" w14:textId="77777777" w:rsidR="001B3F80" w:rsidRDefault="001B3F80" w:rsidP="001B3F80">
            <w:r>
              <w:t>By Order of the Town Board</w:t>
            </w:r>
          </w:p>
          <w:p w14:paraId="155B3A16" w14:textId="609E62AA" w:rsidR="001B3F80" w:rsidRPr="00897FB4" w:rsidRDefault="00841760" w:rsidP="001B3F80">
            <w:r>
              <w:t>Theresa Whitworth</w:t>
            </w:r>
            <w:r w:rsidR="001B3F80">
              <w:t>, Town Clerk</w:t>
            </w:r>
          </w:p>
        </w:tc>
      </w:tr>
    </w:tbl>
    <w:p w14:paraId="2D3E2DBF" w14:textId="77777777" w:rsidR="002A068F" w:rsidRDefault="002A068F" w:rsidP="00A95506">
      <w:pPr>
        <w:pStyle w:val="NoSpacing"/>
      </w:pPr>
    </w:p>
    <w:sectPr w:rsidR="002A068F" w:rsidSect="00EF19FA">
      <w:headerReference w:type="default" r:id="rId10"/>
      <w:footerReference w:type="default" r:id="rId11"/>
      <w:headerReference w:type="first" r:id="rId12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47817E" w14:textId="77777777" w:rsidR="00EF19FA" w:rsidRDefault="00EF19FA" w:rsidP="0068245E">
      <w:pPr>
        <w:spacing w:after="0" w:line="240" w:lineRule="auto"/>
      </w:pPr>
      <w:r>
        <w:separator/>
      </w:r>
    </w:p>
  </w:endnote>
  <w:endnote w:type="continuationSeparator" w:id="0">
    <w:p w14:paraId="3B9FE4D0" w14:textId="77777777" w:rsidR="00EF19FA" w:rsidRDefault="00EF19FA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4AD7B5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9DA9C" w14:textId="77777777" w:rsidR="00EF19FA" w:rsidRDefault="00EF19FA" w:rsidP="0068245E">
      <w:pPr>
        <w:spacing w:after="0" w:line="240" w:lineRule="auto"/>
      </w:pPr>
      <w:r>
        <w:separator/>
      </w:r>
    </w:p>
  </w:footnote>
  <w:footnote w:type="continuationSeparator" w:id="0">
    <w:p w14:paraId="3761CE4D" w14:textId="77777777" w:rsidR="00EF19FA" w:rsidRDefault="00EF19FA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2D035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038795C" wp14:editId="31949078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9E67CA" id="Group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BAuqcAAAv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2B772177" wp14:editId="144B8BD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9E6A932" id="Frame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3D5B4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3140F7D2" wp14:editId="2470140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5F94CAE" id="Frame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ABCF0C2" wp14:editId="3D6D46B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74ABA3" id="Group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dhvacAABf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83158777">
    <w:abstractNumId w:val="11"/>
  </w:num>
  <w:num w:numId="2" w16cid:durableId="1410276828">
    <w:abstractNumId w:val="12"/>
  </w:num>
  <w:num w:numId="3" w16cid:durableId="531572799">
    <w:abstractNumId w:val="10"/>
  </w:num>
  <w:num w:numId="4" w16cid:durableId="1238638486">
    <w:abstractNumId w:val="9"/>
  </w:num>
  <w:num w:numId="5" w16cid:durableId="53508987">
    <w:abstractNumId w:val="7"/>
  </w:num>
  <w:num w:numId="6" w16cid:durableId="991787476">
    <w:abstractNumId w:val="6"/>
  </w:num>
  <w:num w:numId="7" w16cid:durableId="1895041182">
    <w:abstractNumId w:val="5"/>
  </w:num>
  <w:num w:numId="8" w16cid:durableId="1182890916">
    <w:abstractNumId w:val="4"/>
  </w:num>
  <w:num w:numId="9" w16cid:durableId="1918131056">
    <w:abstractNumId w:val="8"/>
  </w:num>
  <w:num w:numId="10" w16cid:durableId="674260152">
    <w:abstractNumId w:val="3"/>
  </w:num>
  <w:num w:numId="11" w16cid:durableId="95058557">
    <w:abstractNumId w:val="2"/>
  </w:num>
  <w:num w:numId="12" w16cid:durableId="223444303">
    <w:abstractNumId w:val="1"/>
  </w:num>
  <w:num w:numId="13" w16cid:durableId="1067875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CD4"/>
    <w:rsid w:val="000B1EA8"/>
    <w:rsid w:val="000C0C46"/>
    <w:rsid w:val="000E33EA"/>
    <w:rsid w:val="001570B2"/>
    <w:rsid w:val="001624C3"/>
    <w:rsid w:val="001B3F80"/>
    <w:rsid w:val="00220400"/>
    <w:rsid w:val="0025250E"/>
    <w:rsid w:val="002733AA"/>
    <w:rsid w:val="00284FA7"/>
    <w:rsid w:val="002A068F"/>
    <w:rsid w:val="004611DB"/>
    <w:rsid w:val="005D2D39"/>
    <w:rsid w:val="005F0C1A"/>
    <w:rsid w:val="00656016"/>
    <w:rsid w:val="0068245E"/>
    <w:rsid w:val="0069500E"/>
    <w:rsid w:val="006B0D31"/>
    <w:rsid w:val="006C3810"/>
    <w:rsid w:val="00713F12"/>
    <w:rsid w:val="007A4EDB"/>
    <w:rsid w:val="007D0CD4"/>
    <w:rsid w:val="007E2F1D"/>
    <w:rsid w:val="00834305"/>
    <w:rsid w:val="00841760"/>
    <w:rsid w:val="00897FB4"/>
    <w:rsid w:val="009124DD"/>
    <w:rsid w:val="0094423C"/>
    <w:rsid w:val="00A95506"/>
    <w:rsid w:val="00A97492"/>
    <w:rsid w:val="00AB123B"/>
    <w:rsid w:val="00AC2449"/>
    <w:rsid w:val="00AC5DF2"/>
    <w:rsid w:val="00B168F9"/>
    <w:rsid w:val="00BD25ED"/>
    <w:rsid w:val="00C67FD5"/>
    <w:rsid w:val="00C83C70"/>
    <w:rsid w:val="00C93A32"/>
    <w:rsid w:val="00CE754C"/>
    <w:rsid w:val="00CF207A"/>
    <w:rsid w:val="00CF7560"/>
    <w:rsid w:val="00D47EB1"/>
    <w:rsid w:val="00D529A9"/>
    <w:rsid w:val="00D818DA"/>
    <w:rsid w:val="00E402F3"/>
    <w:rsid w:val="00E43EFE"/>
    <w:rsid w:val="00EF19FA"/>
    <w:rsid w:val="00F71C9A"/>
    <w:rsid w:val="00F76C02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87937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2022-04-20T17:18:00Z</dcterms:created>
  <dcterms:modified xsi:type="dcterms:W3CDTF">2024-04-11T12:52:00Z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